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556" w:rsidRPr="00B73BCB" w:rsidRDefault="00E47556" w:rsidP="008C1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  <w:lang w:val="fr-FR"/>
        </w:rPr>
      </w:pPr>
      <w:r w:rsidRPr="00B73BCB">
        <w:rPr>
          <w:b/>
          <w:sz w:val="28"/>
          <w:szCs w:val="28"/>
          <w:lang w:val="fr-FR"/>
        </w:rPr>
        <w:t>Compte  Rendu de la journée Championnat des Clubs</w:t>
      </w:r>
    </w:p>
    <w:p w:rsidR="00E47556" w:rsidRDefault="00E47556" w:rsidP="008C1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  <w:lang w:val="fr-FR"/>
        </w:rPr>
      </w:pPr>
      <w:r w:rsidRPr="00B73BCB">
        <w:rPr>
          <w:b/>
          <w:sz w:val="28"/>
          <w:szCs w:val="28"/>
          <w:lang w:val="fr-FR"/>
        </w:rPr>
        <w:t>Bruz le Mardi 8 Octobre 2013</w:t>
      </w:r>
    </w:p>
    <w:p w:rsidR="00E47556" w:rsidRDefault="00E47556" w:rsidP="00B73BCB">
      <w:pPr>
        <w:spacing w:after="0"/>
        <w:rPr>
          <w:b/>
          <w:sz w:val="28"/>
          <w:szCs w:val="28"/>
          <w:lang w:val="fr-FR"/>
        </w:rPr>
      </w:pP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Cette journée à pour but de faire une classification des clubs de 3</w:t>
      </w:r>
      <w:r w:rsidRPr="00BD7623">
        <w:rPr>
          <w:sz w:val="24"/>
          <w:szCs w:val="24"/>
          <w:vertAlign w:val="superscript"/>
          <w:lang w:val="fr-FR"/>
        </w:rPr>
        <w:t>ème</w:t>
      </w:r>
      <w:r w:rsidRPr="00BD7623">
        <w:rPr>
          <w:sz w:val="24"/>
          <w:szCs w:val="24"/>
          <w:lang w:val="fr-FR"/>
        </w:rPr>
        <w:t xml:space="preserve"> division .</w:t>
      </w: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 xml:space="preserve">Pour cette journée nous avons les 4 </w:t>
      </w:r>
      <w:r>
        <w:rPr>
          <w:sz w:val="24"/>
          <w:szCs w:val="24"/>
          <w:lang w:val="fr-FR"/>
        </w:rPr>
        <w:t xml:space="preserve">premiers de chaque groupe dans la </w:t>
      </w:r>
      <w:r w:rsidRPr="00BD7623">
        <w:rPr>
          <w:sz w:val="24"/>
          <w:szCs w:val="24"/>
          <w:lang w:val="fr-FR"/>
        </w:rPr>
        <w:t>division 3:</w:t>
      </w:r>
    </w:p>
    <w:p w:rsidR="00E47556" w:rsidRPr="00BD7623" w:rsidRDefault="00E47556" w:rsidP="000F178F">
      <w:pPr>
        <w:spacing w:after="0"/>
        <w:ind w:firstLine="708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- Groupe A : CESSON 3</w:t>
      </w:r>
    </w:p>
    <w:p w:rsidR="00E47556" w:rsidRPr="00BD7623" w:rsidRDefault="00E47556" w:rsidP="000F178F">
      <w:pPr>
        <w:spacing w:after="0"/>
        <w:ind w:firstLine="708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- Groupe B : MONTAUBAN 1</w:t>
      </w:r>
    </w:p>
    <w:p w:rsidR="00E47556" w:rsidRPr="00BD7623" w:rsidRDefault="00E47556" w:rsidP="000F178F">
      <w:pPr>
        <w:spacing w:after="0"/>
        <w:ind w:firstLine="708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- Groupe C : CHATEAUBOURG 2</w:t>
      </w:r>
    </w:p>
    <w:p w:rsidR="00E47556" w:rsidRPr="00BD7623" w:rsidRDefault="00E47556" w:rsidP="000F178F">
      <w:pPr>
        <w:spacing w:after="0"/>
        <w:ind w:firstLine="708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- Groupe D : PETANQUE FOUGERAISE 2</w:t>
      </w: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Le tirage au sort des 1/2  Finales est effectué par les organisateurs sous l’œil des 4 Délégués de chaque équipe.</w:t>
      </w: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Afin de ne pas avoir d’égalité de score à la fin des 1/2  et Finales les organisateurs ont modifié la valeur des parties :</w:t>
      </w:r>
    </w:p>
    <w:p w:rsidR="00E47556" w:rsidRPr="00BD7623" w:rsidRDefault="00E47556" w:rsidP="000E2CEB">
      <w:pPr>
        <w:spacing w:after="0"/>
        <w:jc w:val="center"/>
        <w:rPr>
          <w:sz w:val="24"/>
          <w:szCs w:val="24"/>
          <w:lang w:val="fr-FR"/>
        </w:rPr>
      </w:pPr>
      <w:r w:rsidRPr="000E2CEB">
        <w:rPr>
          <w:sz w:val="24"/>
          <w:szCs w:val="24"/>
          <w:u w:val="single"/>
          <w:lang w:val="fr-FR"/>
        </w:rPr>
        <w:t>Tête à Tête</w:t>
      </w:r>
      <w:r w:rsidRPr="00BD7623">
        <w:rPr>
          <w:sz w:val="24"/>
          <w:szCs w:val="24"/>
          <w:lang w:val="fr-FR"/>
        </w:rPr>
        <w:t> : 2 Points</w:t>
      </w:r>
      <w:r>
        <w:rPr>
          <w:sz w:val="24"/>
          <w:szCs w:val="24"/>
          <w:lang w:val="fr-FR"/>
        </w:rPr>
        <w:t xml:space="preserve">        </w:t>
      </w:r>
      <w:r w:rsidRPr="000E2CEB">
        <w:rPr>
          <w:sz w:val="24"/>
          <w:szCs w:val="24"/>
          <w:u w:val="single"/>
          <w:lang w:val="fr-FR"/>
        </w:rPr>
        <w:t>Doublette</w:t>
      </w:r>
      <w:r w:rsidRPr="00BD7623">
        <w:rPr>
          <w:sz w:val="24"/>
          <w:szCs w:val="24"/>
          <w:lang w:val="fr-FR"/>
        </w:rPr>
        <w:t>  :  3 Points</w:t>
      </w:r>
      <w:r>
        <w:rPr>
          <w:sz w:val="24"/>
          <w:szCs w:val="24"/>
          <w:lang w:val="fr-FR"/>
        </w:rPr>
        <w:t xml:space="preserve">       </w:t>
      </w:r>
      <w:r w:rsidRPr="000E2CEB">
        <w:rPr>
          <w:sz w:val="24"/>
          <w:szCs w:val="24"/>
          <w:u w:val="single"/>
          <w:lang w:val="fr-FR"/>
        </w:rPr>
        <w:t>Triplette </w:t>
      </w:r>
      <w:r>
        <w:rPr>
          <w:sz w:val="24"/>
          <w:szCs w:val="24"/>
          <w:lang w:val="fr-FR"/>
        </w:rPr>
        <w:t>:</w:t>
      </w:r>
      <w:r w:rsidRPr="00BD7623">
        <w:rPr>
          <w:sz w:val="24"/>
          <w:szCs w:val="24"/>
          <w:lang w:val="fr-FR"/>
        </w:rPr>
        <w:t xml:space="preserve">  5 Points</w:t>
      </w:r>
    </w:p>
    <w:p w:rsidR="00E47556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ab/>
      </w:r>
      <w:r w:rsidRPr="00BD7623">
        <w:rPr>
          <w:sz w:val="24"/>
          <w:szCs w:val="24"/>
          <w:lang w:val="fr-FR"/>
        </w:rPr>
        <w:tab/>
        <w:t>Total Maximum : 31 points</w:t>
      </w:r>
    </w:p>
    <w:p w:rsidR="00E47556" w:rsidRDefault="00E47556" w:rsidP="00B73BCB">
      <w:pPr>
        <w:spacing w:after="0"/>
        <w:rPr>
          <w:sz w:val="24"/>
          <w:szCs w:val="24"/>
          <w:lang w:val="fr-FR"/>
        </w:rPr>
      </w:pP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>Composition de l’équipe de MONTAUBAN 1 ( par ordre alphabétique)</w:t>
      </w: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ab/>
        <w:t>- BECEL  Martine</w:t>
      </w:r>
      <w:r>
        <w:rPr>
          <w:sz w:val="24"/>
          <w:szCs w:val="24"/>
          <w:lang w:val="fr-FR"/>
        </w:rPr>
        <w:t xml:space="preserve">                                     - </w:t>
      </w:r>
      <w:r w:rsidRPr="00BD7623">
        <w:rPr>
          <w:sz w:val="24"/>
          <w:szCs w:val="24"/>
          <w:lang w:val="fr-FR"/>
        </w:rPr>
        <w:t>LORET Jean Baptiste</w:t>
      </w:r>
    </w:p>
    <w:p w:rsidR="00E47556" w:rsidRPr="007549F0" w:rsidRDefault="00E47556" w:rsidP="00B73BC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ab/>
      </w:r>
      <w:r w:rsidRPr="007549F0">
        <w:rPr>
          <w:sz w:val="24"/>
          <w:szCs w:val="24"/>
          <w:lang w:val="fr-FR"/>
        </w:rPr>
        <w:t>- BOUTTIER Bertrand                             - RAYNAL Yvette</w:t>
      </w:r>
    </w:p>
    <w:p w:rsidR="00E47556" w:rsidRPr="000E2CEB" w:rsidRDefault="00E47556" w:rsidP="00B73BCB">
      <w:pPr>
        <w:spacing w:after="0"/>
        <w:rPr>
          <w:sz w:val="24"/>
          <w:szCs w:val="24"/>
          <w:lang w:val="en-US"/>
        </w:rPr>
      </w:pPr>
      <w:r w:rsidRPr="007549F0">
        <w:rPr>
          <w:sz w:val="24"/>
          <w:szCs w:val="24"/>
          <w:lang w:val="fr-FR"/>
        </w:rPr>
        <w:tab/>
      </w:r>
      <w:r w:rsidRPr="000E2CEB">
        <w:rPr>
          <w:sz w:val="24"/>
          <w:szCs w:val="24"/>
          <w:lang w:val="en-US"/>
        </w:rPr>
        <w:t>- HAMARD Jean Yves                             -</w:t>
      </w:r>
      <w:r>
        <w:rPr>
          <w:sz w:val="24"/>
          <w:szCs w:val="24"/>
          <w:lang w:val="en-US"/>
        </w:rPr>
        <w:t xml:space="preserve"> T</w:t>
      </w:r>
      <w:r w:rsidRPr="000E2CEB">
        <w:rPr>
          <w:sz w:val="24"/>
          <w:szCs w:val="24"/>
          <w:lang w:val="en-US"/>
        </w:rPr>
        <w:t>HIBOUT Yannick (Coach)</w:t>
      </w: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  <w:r w:rsidRPr="000E2CEB">
        <w:rPr>
          <w:sz w:val="24"/>
          <w:szCs w:val="24"/>
          <w:lang w:val="en-US"/>
        </w:rPr>
        <w:tab/>
      </w:r>
      <w:r w:rsidRPr="00BD7623">
        <w:rPr>
          <w:sz w:val="24"/>
          <w:szCs w:val="24"/>
          <w:lang w:val="fr-FR"/>
        </w:rPr>
        <w:t>- LEMARIGNER Emile</w:t>
      </w:r>
    </w:p>
    <w:p w:rsidR="00E47556" w:rsidRPr="00BD7623" w:rsidRDefault="00E47556" w:rsidP="000E2CEB">
      <w:pPr>
        <w:spacing w:after="0"/>
        <w:rPr>
          <w:sz w:val="24"/>
          <w:szCs w:val="24"/>
          <w:lang w:val="fr-FR"/>
        </w:rPr>
      </w:pPr>
      <w:r w:rsidRPr="00BD7623">
        <w:rPr>
          <w:sz w:val="24"/>
          <w:szCs w:val="24"/>
          <w:lang w:val="fr-FR"/>
        </w:rPr>
        <w:tab/>
        <w:t xml:space="preserve"> </w:t>
      </w:r>
    </w:p>
    <w:p w:rsidR="00E47556" w:rsidRPr="00BD7623" w:rsidRDefault="00E47556" w:rsidP="00B73BCB">
      <w:pPr>
        <w:spacing w:after="0"/>
        <w:rPr>
          <w:sz w:val="24"/>
          <w:szCs w:val="24"/>
          <w:lang w:val="fr-FR"/>
        </w:rPr>
      </w:pPr>
    </w:p>
    <w:p w:rsidR="00E47556" w:rsidRDefault="00E47556" w:rsidP="00BD7623">
      <w:pPr>
        <w:spacing w:after="0"/>
        <w:jc w:val="center"/>
        <w:rPr>
          <w:b/>
          <w:sz w:val="24"/>
          <w:szCs w:val="24"/>
          <w:lang w:val="fr-FR"/>
        </w:rPr>
      </w:pPr>
      <w:r w:rsidRPr="005F17C1">
        <w:rPr>
          <w:b/>
          <w:sz w:val="24"/>
          <w:szCs w:val="24"/>
          <w:lang w:val="fr-FR"/>
        </w:rPr>
        <w:t>1</w:t>
      </w:r>
      <w:r w:rsidRPr="005F17C1">
        <w:rPr>
          <w:b/>
          <w:sz w:val="24"/>
          <w:szCs w:val="24"/>
          <w:vertAlign w:val="superscript"/>
          <w:lang w:val="fr-FR"/>
        </w:rPr>
        <w:t>ère</w:t>
      </w:r>
      <w:r w:rsidRPr="005F17C1">
        <w:rPr>
          <w:b/>
          <w:sz w:val="24"/>
          <w:szCs w:val="24"/>
          <w:lang w:val="fr-FR"/>
        </w:rPr>
        <w:t xml:space="preserve"> 1/2 Finale  MONTAUBAN 1 contre PETANQUE FOUGERAISE 2</w:t>
      </w:r>
    </w:p>
    <w:p w:rsidR="00E47556" w:rsidRPr="00D37A98" w:rsidRDefault="00E47556" w:rsidP="00BD7623">
      <w:pPr>
        <w:spacing w:after="0"/>
        <w:jc w:val="center"/>
        <w:rPr>
          <w:b/>
          <w:sz w:val="24"/>
          <w:szCs w:val="24"/>
          <w:u w:val="single"/>
          <w:lang w:val="fr-FR"/>
        </w:rPr>
      </w:pPr>
      <w:r w:rsidRPr="00D37A98">
        <w:rPr>
          <w:b/>
          <w:sz w:val="24"/>
          <w:szCs w:val="24"/>
          <w:u w:val="single"/>
          <w:lang w:val="fr-FR"/>
        </w:rPr>
        <w:t>TÊTE à TÊTE</w:t>
      </w:r>
    </w:p>
    <w:p w:rsidR="00E47556" w:rsidRPr="00BD7623" w:rsidRDefault="00E47556" w:rsidP="00BD7623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THIBOUT Yannick ne joue pas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70"/>
        <w:gridCol w:w="3071"/>
        <w:gridCol w:w="3071"/>
      </w:tblGrid>
      <w:tr w:rsidR="00E47556" w:rsidRPr="003537FE" w:rsidTr="00BE1AF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style="width:130.5pt;height:180pt;visibility:visible">
                  <v:imagedata r:id="rId4" o:title=""/>
                </v:shape>
              </w:pic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2" o:spid="_x0000_i1026" type="#_x0000_t75" style="width:132pt;height:181.5pt;visibility:visible">
                  <v:imagedata r:id="rId5" o:title=""/>
                </v:shape>
              </w:pic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3" o:spid="_x0000_i1027" type="#_x0000_t75" style="width:138.75pt;height:182.25pt;visibility:visible">
                  <v:imagedata r:id="rId6" o:title=""/>
                </v:shape>
              </w:pict>
            </w:r>
          </w:p>
        </w:tc>
      </w:tr>
      <w:tr w:rsidR="00E47556" w:rsidRPr="003537FE" w:rsidTr="00BE1AF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ROYER Armel                      1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W w:w="0" w:type="auto"/>
              <w:tblLook w:val="00A0"/>
            </w:tblPr>
            <w:tblGrid>
              <w:gridCol w:w="2722"/>
            </w:tblGrid>
            <w:tr w:rsidR="00E47556" w:rsidRPr="003537FE" w:rsidTr="00BE1AF0"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7556" w:rsidRPr="003537FE" w:rsidRDefault="00E47556" w:rsidP="003537FE">
                  <w:pPr>
                    <w:spacing w:after="0" w:line="240" w:lineRule="auto"/>
                    <w:rPr>
                      <w:sz w:val="24"/>
                      <w:szCs w:val="24"/>
                      <w:lang w:val="fr-FR"/>
                    </w:rPr>
                  </w:pPr>
                  <w:r w:rsidRPr="003537FE">
                    <w:rPr>
                      <w:sz w:val="24"/>
                      <w:szCs w:val="24"/>
                      <w:lang w:val="fr-FR"/>
                    </w:rPr>
                    <w:t>RULON Christian              1</w:t>
                  </w:r>
                </w:p>
              </w:tc>
            </w:tr>
          </w:tbl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GUERINEL Julien                   7</w:t>
            </w:r>
          </w:p>
        </w:tc>
      </w:tr>
      <w:tr w:rsidR="00E47556" w:rsidRPr="003537FE" w:rsidTr="00BE1AF0"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HAMARD Jean Yves         13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 xml:space="preserve">  LORET Jean Baptiste      13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LEMARIGNER Emile           13</w:t>
            </w:r>
          </w:p>
        </w:tc>
      </w:tr>
      <w:tr w:rsidR="00E47556" w:rsidRPr="003537FE" w:rsidTr="00BE1AF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4" o:spid="_x0000_i1028" type="#_x0000_t75" style="width:126.75pt;height:188.25pt;visibility:visible">
                  <v:imagedata r:id="rId7" o:title=""/>
                </v:shape>
              </w:pic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5" o:spid="_x0000_i1029" type="#_x0000_t75" style="width:135.75pt;height:189.75pt;visibility:visible">
                  <v:imagedata r:id="rId8" o:title=""/>
                </v:shape>
              </w:pic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6" o:spid="_x0000_i1030" type="#_x0000_t75" style="width:141.75pt;height:190.5pt;visibility:visible">
                  <v:imagedata r:id="rId9" o:title=""/>
                </v:shape>
              </w:pict>
            </w:r>
          </w:p>
        </w:tc>
      </w:tr>
      <w:tr w:rsidR="00E47556" w:rsidRPr="003537FE" w:rsidTr="00BE1AF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DELALANDE Joël                   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RAYNAL Yvette                     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HARDY Ginette                     13</w:t>
            </w:r>
          </w:p>
        </w:tc>
      </w:tr>
      <w:tr w:rsidR="00E47556" w:rsidRPr="003537FE" w:rsidTr="00BE1AF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BOUTTIER Bertrand           13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HARDY Michel                    13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BECEL Martine             </w:t>
            </w:r>
            <w:r w:rsidRPr="003537FE">
              <w:rPr>
                <w:sz w:val="24"/>
                <w:szCs w:val="24"/>
                <w:lang w:val="fr-FR"/>
              </w:rPr>
              <w:t xml:space="preserve">          5</w:t>
            </w:r>
          </w:p>
        </w:tc>
      </w:tr>
    </w:tbl>
    <w:p w:rsidR="00E47556" w:rsidRDefault="00E47556" w:rsidP="000E2CEB">
      <w:pPr>
        <w:spacing w:after="0"/>
        <w:rPr>
          <w:sz w:val="24"/>
          <w:szCs w:val="24"/>
          <w:lang w:val="fr-FR"/>
        </w:rPr>
      </w:pPr>
    </w:p>
    <w:p w:rsidR="00E47556" w:rsidRDefault="00E47556" w:rsidP="005F17C1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TOTAL POINTS à la fin du Tête à Tête : </w:t>
      </w:r>
      <w:r w:rsidRPr="005F17C1">
        <w:rPr>
          <w:b/>
          <w:sz w:val="24"/>
          <w:szCs w:val="24"/>
          <w:lang w:val="fr-FR"/>
        </w:rPr>
        <w:t>8 Points sur 12</w:t>
      </w:r>
    </w:p>
    <w:p w:rsidR="00E47556" w:rsidRDefault="00E47556" w:rsidP="005F17C1">
      <w:pPr>
        <w:spacing w:after="0"/>
        <w:jc w:val="center"/>
        <w:rPr>
          <w:sz w:val="24"/>
          <w:szCs w:val="24"/>
          <w:lang w:val="fr-FR"/>
        </w:rPr>
      </w:pPr>
      <w:r w:rsidRPr="005F17C1">
        <w:rPr>
          <w:sz w:val="24"/>
          <w:szCs w:val="24"/>
          <w:lang w:val="fr-FR"/>
        </w:rPr>
        <w:t>Très bon début de cette 1/2 Finale très importante pour la suite de la compétition.</w:t>
      </w:r>
    </w:p>
    <w:p w:rsidR="00E47556" w:rsidRDefault="00E47556" w:rsidP="005F17C1">
      <w:pPr>
        <w:spacing w:after="0"/>
        <w:jc w:val="center"/>
        <w:rPr>
          <w:sz w:val="24"/>
          <w:szCs w:val="24"/>
          <w:lang w:val="fr-FR"/>
        </w:rPr>
      </w:pPr>
    </w:p>
    <w:p w:rsidR="00E47556" w:rsidRPr="00D37A98" w:rsidRDefault="00E47556" w:rsidP="005F17C1">
      <w:pPr>
        <w:spacing w:after="0"/>
        <w:jc w:val="center"/>
        <w:rPr>
          <w:b/>
          <w:sz w:val="24"/>
          <w:szCs w:val="24"/>
          <w:u w:val="single"/>
          <w:lang w:val="fr-FR"/>
        </w:rPr>
      </w:pPr>
      <w:r w:rsidRPr="00D37A98">
        <w:rPr>
          <w:b/>
          <w:sz w:val="24"/>
          <w:szCs w:val="24"/>
          <w:u w:val="single"/>
          <w:lang w:val="fr-FR"/>
        </w:rPr>
        <w:t>DOUBLETTES</w:t>
      </w:r>
    </w:p>
    <w:p w:rsidR="00E47556" w:rsidRDefault="00E47556" w:rsidP="005F17C1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RAYNAL Yvette ne joue pas</w:t>
      </w: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7"/>
        <w:gridCol w:w="4953"/>
      </w:tblGrid>
      <w:tr w:rsidR="00E47556" w:rsidRPr="003537FE" w:rsidTr="00BE1AF0">
        <w:tc>
          <w:tcPr>
            <w:tcW w:w="4687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7" o:spid="_x0000_i1031" type="#_x0000_t75" style="width:221.25pt;height:165.75pt;visibility:visible">
                  <v:imagedata r:id="rId10" o:title=""/>
                </v:shape>
              </w:pict>
            </w:r>
          </w:p>
        </w:tc>
        <w:tc>
          <w:tcPr>
            <w:tcW w:w="4953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8" o:spid="_x0000_i1032" type="#_x0000_t75" style="width:224.25pt;height:165pt;visibility:visible">
                  <v:imagedata r:id="rId11" o:title=""/>
                </v:shape>
              </w:pict>
            </w:r>
          </w:p>
        </w:tc>
      </w:tr>
      <w:tr w:rsidR="00E47556" w:rsidRPr="003537FE" w:rsidTr="00BE1AF0">
        <w:tc>
          <w:tcPr>
            <w:tcW w:w="4687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THIBOUT Yannick et HAMARD Jean Yves       9</w:t>
            </w:r>
          </w:p>
        </w:tc>
        <w:tc>
          <w:tcPr>
            <w:tcW w:w="4953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HARDY Ginette et DELALANDE Joël                    1</w:t>
            </w:r>
          </w:p>
        </w:tc>
      </w:tr>
      <w:tr w:rsidR="00E47556" w:rsidRPr="003537FE" w:rsidTr="00BE1AF0">
        <w:tc>
          <w:tcPr>
            <w:tcW w:w="4687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HARDY Michel  et ROYER Armel                     13</w:t>
            </w:r>
          </w:p>
        </w:tc>
        <w:tc>
          <w:tcPr>
            <w:tcW w:w="4953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BOUTTIER Bertrand et LORET Jean Baptiste   13</w:t>
            </w:r>
          </w:p>
        </w:tc>
      </w:tr>
    </w:tbl>
    <w:p w:rsidR="00E47556" w:rsidRDefault="00E47556" w:rsidP="00D37A98">
      <w:pPr>
        <w:spacing w:after="0"/>
        <w:jc w:val="center"/>
        <w:rPr>
          <w:sz w:val="24"/>
          <w:szCs w:val="24"/>
          <w:lang w:val="fr-FR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5"/>
      </w:tblGrid>
      <w:tr w:rsidR="00E47556" w:rsidRPr="003537FE" w:rsidTr="00BE1AF0">
        <w:trPr>
          <w:trHeight w:val="3447"/>
        </w:trPr>
        <w:tc>
          <w:tcPr>
            <w:tcW w:w="5245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9" o:spid="_x0000_i1033" type="#_x0000_t75" style="width:231pt;height:165.75pt;visibility:visible">
                  <v:imagedata r:id="rId12" o:title=""/>
                </v:shape>
              </w:pict>
            </w:r>
          </w:p>
        </w:tc>
      </w:tr>
      <w:tr w:rsidR="00E47556" w:rsidRPr="003537FE" w:rsidTr="00BE1AF0">
        <w:tc>
          <w:tcPr>
            <w:tcW w:w="5245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HARDY Michel et ROYER Armel                               9</w:t>
            </w:r>
          </w:p>
        </w:tc>
      </w:tr>
      <w:tr w:rsidR="00E47556" w:rsidRPr="003537FE" w:rsidTr="00BE1AF0">
        <w:tc>
          <w:tcPr>
            <w:tcW w:w="5245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BECEL Martine et LEMARIGNER Emile                 13</w:t>
            </w:r>
          </w:p>
        </w:tc>
      </w:tr>
    </w:tbl>
    <w:p w:rsidR="00E47556" w:rsidRDefault="00E47556" w:rsidP="00D37A98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5F17C1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D37A98">
      <w:pPr>
        <w:spacing w:after="0"/>
        <w:rPr>
          <w:sz w:val="24"/>
          <w:szCs w:val="24"/>
          <w:lang w:val="fr-FR"/>
        </w:rPr>
      </w:pPr>
    </w:p>
    <w:p w:rsidR="00E47556" w:rsidRDefault="00E47556" w:rsidP="005F17C1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TOTAL Points Doublettes : 6 Points sur 9</w:t>
      </w:r>
    </w:p>
    <w:p w:rsidR="00E47556" w:rsidRDefault="00E47556" w:rsidP="005F17C1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TOTAL POINTS Tête à Tête + Doublettes : </w:t>
      </w:r>
      <w:r>
        <w:rPr>
          <w:b/>
          <w:sz w:val="24"/>
          <w:szCs w:val="24"/>
          <w:lang w:val="fr-FR"/>
        </w:rPr>
        <w:t>14</w:t>
      </w:r>
      <w:r w:rsidRPr="005F17C1">
        <w:rPr>
          <w:b/>
          <w:sz w:val="24"/>
          <w:szCs w:val="24"/>
          <w:lang w:val="fr-FR"/>
        </w:rPr>
        <w:t xml:space="preserve"> Points sur </w:t>
      </w:r>
      <w:r>
        <w:rPr>
          <w:b/>
          <w:sz w:val="24"/>
          <w:szCs w:val="24"/>
          <w:lang w:val="fr-FR"/>
        </w:rPr>
        <w:t>21</w:t>
      </w:r>
    </w:p>
    <w:p w:rsidR="00E47556" w:rsidRPr="00BE2A0C" w:rsidRDefault="00E47556" w:rsidP="005F17C1">
      <w:pPr>
        <w:spacing w:after="0"/>
        <w:jc w:val="center"/>
        <w:rPr>
          <w:sz w:val="24"/>
          <w:szCs w:val="24"/>
          <w:lang w:val="fr-FR"/>
        </w:rPr>
      </w:pPr>
      <w:r w:rsidRPr="00BE2A0C">
        <w:rPr>
          <w:sz w:val="24"/>
          <w:szCs w:val="24"/>
          <w:lang w:val="fr-FR"/>
        </w:rPr>
        <w:t xml:space="preserve">Il faut remporter une Triplette pour avoir l’honneur de </w:t>
      </w:r>
      <w:r>
        <w:rPr>
          <w:sz w:val="24"/>
          <w:szCs w:val="24"/>
          <w:lang w:val="fr-FR"/>
        </w:rPr>
        <w:t>jouer</w:t>
      </w:r>
      <w:r w:rsidRPr="00BE2A0C">
        <w:rPr>
          <w:sz w:val="24"/>
          <w:szCs w:val="24"/>
          <w:lang w:val="fr-FR"/>
        </w:rPr>
        <w:t xml:space="preserve"> la Finale.</w:t>
      </w:r>
    </w:p>
    <w:p w:rsidR="00E47556" w:rsidRDefault="00E47556" w:rsidP="00ED0182">
      <w:pPr>
        <w:spacing w:after="0"/>
        <w:ind w:left="708"/>
        <w:jc w:val="center"/>
        <w:rPr>
          <w:b/>
          <w:sz w:val="24"/>
          <w:szCs w:val="24"/>
          <w:lang w:val="fr-FR"/>
        </w:rPr>
      </w:pPr>
    </w:p>
    <w:p w:rsidR="00E47556" w:rsidRPr="007248F4" w:rsidRDefault="00E47556" w:rsidP="00ED0182">
      <w:pPr>
        <w:spacing w:after="0"/>
        <w:ind w:left="708"/>
        <w:jc w:val="center"/>
        <w:rPr>
          <w:b/>
          <w:sz w:val="24"/>
          <w:szCs w:val="24"/>
          <w:u w:val="single"/>
          <w:lang w:val="fr-FR"/>
        </w:rPr>
      </w:pPr>
      <w:r w:rsidRPr="007248F4">
        <w:rPr>
          <w:b/>
          <w:sz w:val="24"/>
          <w:szCs w:val="24"/>
          <w:u w:val="single"/>
          <w:lang w:val="fr-FR"/>
        </w:rPr>
        <w:t>TRIPLETTES</w:t>
      </w: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RAYNAL Yvette ne joue pas</w:t>
      </w:r>
    </w:p>
    <w:p w:rsidR="00E47556" w:rsidRDefault="00E47556" w:rsidP="00D37A98">
      <w:pPr>
        <w:spacing w:after="0"/>
        <w:rPr>
          <w:sz w:val="24"/>
          <w:szCs w:val="24"/>
          <w:lang w:val="fr-FR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0" o:spid="_x0000_i1034" type="#_x0000_t75" style="width:210.75pt;height:168pt;visibility:visible">
                  <v:imagedata r:id="rId13" o:title=""/>
                </v:shape>
              </w:pict>
            </w: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1" o:spid="_x0000_i1035" type="#_x0000_t75" style="width:213.75pt;height:168pt;visibility:visible">
                  <v:imagedata r:id="rId14" o:title=""/>
                </v:shape>
              </w:pict>
            </w:r>
          </w:p>
        </w:tc>
      </w:tr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37FE">
              <w:rPr>
                <w:sz w:val="24"/>
                <w:szCs w:val="24"/>
                <w:lang w:val="en-US"/>
              </w:rPr>
              <w:t>BECEL Martine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37FE">
              <w:rPr>
                <w:sz w:val="24"/>
                <w:szCs w:val="24"/>
                <w:lang w:val="en-US"/>
              </w:rPr>
              <w:t>LEMARIGNER Emile                                      13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37FE">
              <w:rPr>
                <w:sz w:val="24"/>
                <w:szCs w:val="24"/>
                <w:lang w:val="en-US"/>
              </w:rPr>
              <w:t>HAMARD Jean Yves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37FE">
              <w:rPr>
                <w:sz w:val="24"/>
                <w:szCs w:val="24"/>
                <w:lang w:val="en-US"/>
              </w:rPr>
              <w:t>THIBOUT Yannick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37FE">
              <w:rPr>
                <w:sz w:val="24"/>
                <w:szCs w:val="24"/>
                <w:lang w:val="en-US"/>
              </w:rPr>
              <w:t>BOUTTIER Bertrand                                    13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en-US"/>
              </w:rPr>
              <w:t>LORET Jean Baptiste</w:t>
            </w:r>
          </w:p>
        </w:tc>
      </w:tr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RULON Christian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HARDY Ginette                                                5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GUERINEL Julien</w:t>
            </w: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HARDY Michel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ROYER Armel                                                  1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DELALANDE Joël</w:t>
            </w:r>
          </w:p>
        </w:tc>
      </w:tr>
    </w:tbl>
    <w:p w:rsidR="00E47556" w:rsidRDefault="00E47556" w:rsidP="000F178F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0F178F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TOTAL Points Triplettes : 10 Points sur 10</w:t>
      </w:r>
    </w:p>
    <w:p w:rsidR="00E47556" w:rsidRDefault="00E47556" w:rsidP="000F178F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TOTAL POINTS Tête à Tête + Doublettes + Triplettes : </w:t>
      </w:r>
      <w:r>
        <w:rPr>
          <w:b/>
          <w:sz w:val="24"/>
          <w:szCs w:val="24"/>
          <w:lang w:val="fr-FR"/>
        </w:rPr>
        <w:t>24</w:t>
      </w:r>
      <w:r w:rsidRPr="005F17C1">
        <w:rPr>
          <w:b/>
          <w:sz w:val="24"/>
          <w:szCs w:val="24"/>
          <w:lang w:val="fr-FR"/>
        </w:rPr>
        <w:t xml:space="preserve"> Points sur </w:t>
      </w:r>
      <w:r>
        <w:rPr>
          <w:b/>
          <w:sz w:val="24"/>
          <w:szCs w:val="24"/>
          <w:lang w:val="fr-FR"/>
        </w:rPr>
        <w:t>31</w:t>
      </w:r>
    </w:p>
    <w:p w:rsidR="00E47556" w:rsidRDefault="00E47556" w:rsidP="000F178F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0F178F">
      <w:pPr>
        <w:spacing w:after="0"/>
        <w:jc w:val="center"/>
        <w:rPr>
          <w:sz w:val="24"/>
          <w:szCs w:val="24"/>
          <w:lang w:val="fr-FR"/>
        </w:rPr>
      </w:pPr>
      <w:r w:rsidRPr="000F178F">
        <w:rPr>
          <w:sz w:val="24"/>
          <w:szCs w:val="24"/>
          <w:lang w:val="fr-FR"/>
        </w:rPr>
        <w:t>Il est 13h00 et c’est pour l’équipe le moment tant attendu de ……..la restauration</w:t>
      </w:r>
    </w:p>
    <w:p w:rsidR="00E47556" w:rsidRPr="000F178F" w:rsidRDefault="00E47556" w:rsidP="000F178F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 Club de Bruz à mis en place  des plateaux repas ce qui permet aux joueurs de se restaurer sur place et ainsi de rester bien concentré.</w:t>
      </w:r>
    </w:p>
    <w:p w:rsidR="00E47556" w:rsidRDefault="00E47556" w:rsidP="000F178F">
      <w:pPr>
        <w:spacing w:after="0"/>
        <w:rPr>
          <w:sz w:val="24"/>
          <w:szCs w:val="24"/>
          <w:lang w:val="fr-FR"/>
        </w:rPr>
      </w:pPr>
      <w:r w:rsidRPr="000F178F">
        <w:rPr>
          <w:sz w:val="24"/>
          <w:szCs w:val="24"/>
          <w:lang w:val="fr-FR"/>
        </w:rPr>
        <w:t>Dans l’autre 1/2  Finale l’équipe de CESSON 3 se qualifie aisément face à CHATEAUBOURG 2.</w:t>
      </w:r>
    </w:p>
    <w:p w:rsidR="00E47556" w:rsidRDefault="00E47556" w:rsidP="000F178F">
      <w:pPr>
        <w:spacing w:after="0"/>
        <w:rPr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Pr="008C1A8D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  <w:r w:rsidRPr="008C1A8D">
        <w:rPr>
          <w:b/>
          <w:sz w:val="24"/>
          <w:szCs w:val="24"/>
          <w:lang w:val="fr-FR"/>
        </w:rPr>
        <w:t>FINALE  entre MONTAUBAN 1 et CESSON 3 :</w:t>
      </w:r>
    </w:p>
    <w:p w:rsidR="00E47556" w:rsidRDefault="00E47556" w:rsidP="00B57FB9">
      <w:pPr>
        <w:spacing w:after="0"/>
        <w:jc w:val="center"/>
        <w:rPr>
          <w:b/>
          <w:sz w:val="24"/>
          <w:szCs w:val="24"/>
          <w:u w:val="single"/>
          <w:lang w:val="fr-FR"/>
        </w:rPr>
      </w:pPr>
      <w:r w:rsidRPr="007248F4">
        <w:rPr>
          <w:b/>
          <w:sz w:val="24"/>
          <w:szCs w:val="24"/>
          <w:u w:val="single"/>
          <w:lang w:val="fr-FR"/>
        </w:rPr>
        <w:t>TÊTE à TÊTE</w:t>
      </w:r>
    </w:p>
    <w:p w:rsidR="00E47556" w:rsidRPr="007248F4" w:rsidRDefault="00E47556" w:rsidP="00B57FB9">
      <w:pPr>
        <w:spacing w:after="0"/>
        <w:jc w:val="center"/>
        <w:rPr>
          <w:b/>
          <w:sz w:val="24"/>
          <w:szCs w:val="24"/>
          <w:u w:val="single"/>
          <w:lang w:val="fr-FR"/>
        </w:rPr>
      </w:pP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BECEL Martine ne joue pas</w:t>
      </w: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70"/>
        <w:gridCol w:w="3134"/>
        <w:gridCol w:w="3084"/>
      </w:tblGrid>
      <w:tr w:rsidR="00E47556" w:rsidRPr="003537FE" w:rsidTr="00BE1AF0">
        <w:tc>
          <w:tcPr>
            <w:tcW w:w="3070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2" o:spid="_x0000_i1036" type="#_x0000_t75" style="width:140.25pt;height:199.5pt;visibility:visible">
                  <v:imagedata r:id="rId15" o:title=""/>
                </v:shape>
              </w:pict>
            </w:r>
          </w:p>
        </w:tc>
        <w:tc>
          <w:tcPr>
            <w:tcW w:w="3134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3" o:spid="_x0000_i1037" type="#_x0000_t75" style="width:144.75pt;height:199.5pt;visibility:visible">
                  <v:imagedata r:id="rId16" o:title=""/>
                </v:shape>
              </w:pic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3084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4" o:spid="_x0000_i1038" type="#_x0000_t75" style="width:135pt;height:199.5pt;visibility:visible">
                  <v:imagedata r:id="rId17" o:title=""/>
                </v:shape>
              </w:pict>
            </w:r>
          </w:p>
        </w:tc>
      </w:tr>
      <w:tr w:rsidR="00E47556" w:rsidRPr="003537FE" w:rsidTr="00BE1AF0">
        <w:tc>
          <w:tcPr>
            <w:tcW w:w="3070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VARLET Christian                 8</w:t>
            </w:r>
          </w:p>
        </w:tc>
        <w:tc>
          <w:tcPr>
            <w:tcW w:w="3134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LORET Jean Baptiste            13</w:t>
            </w:r>
          </w:p>
        </w:tc>
        <w:tc>
          <w:tcPr>
            <w:tcW w:w="3084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LEMARIGNER Emile             8</w:t>
            </w:r>
          </w:p>
        </w:tc>
      </w:tr>
      <w:tr w:rsidR="00E47556" w:rsidRPr="003537FE" w:rsidTr="00BE1AF0">
        <w:tc>
          <w:tcPr>
            <w:tcW w:w="3070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HAMARD Jean Yves           13</w:t>
            </w:r>
          </w:p>
        </w:tc>
        <w:tc>
          <w:tcPr>
            <w:tcW w:w="3134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LEFOUL Maurice                      5</w:t>
            </w:r>
          </w:p>
        </w:tc>
        <w:tc>
          <w:tcPr>
            <w:tcW w:w="3084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BAIBLE Jean Yves                13</w:t>
            </w:r>
          </w:p>
        </w:tc>
      </w:tr>
    </w:tbl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3071"/>
        <w:gridCol w:w="3071"/>
      </w:tblGrid>
      <w:tr w:rsidR="00E47556" w:rsidRPr="003537FE" w:rsidTr="00BE1AF0">
        <w:tc>
          <w:tcPr>
            <w:tcW w:w="3070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5" o:spid="_x0000_i1039" type="#_x0000_t75" style="width:140.25pt;height:200.25pt;visibility:visible">
                  <v:imagedata r:id="rId18" o:title=""/>
                </v:shape>
              </w:pic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3071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6" o:spid="_x0000_i1040" type="#_x0000_t75" style="width:133.5pt;height:200.25pt;visibility:visible">
                  <v:imagedata r:id="rId19" o:title=""/>
                </v:shape>
              </w:pict>
            </w:r>
          </w:p>
        </w:tc>
        <w:tc>
          <w:tcPr>
            <w:tcW w:w="3071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7" o:spid="_x0000_i1041" type="#_x0000_t75" style="width:78.75pt;height:98.25pt;visibility:visible">
                  <v:imagedata r:id="rId20" o:title=""/>
                </v:shape>
              </w:pict>
            </w:r>
          </w:p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8" o:spid="_x0000_i1042" type="#_x0000_t75" style="width:84pt;height:101.25pt;visibility:visible">
                  <v:imagedata r:id="rId21" o:title=""/>
                </v:shape>
              </w:pict>
            </w:r>
          </w:p>
        </w:tc>
      </w:tr>
      <w:tr w:rsidR="00E47556" w:rsidRPr="003537FE" w:rsidTr="00BE1AF0">
        <w:tc>
          <w:tcPr>
            <w:tcW w:w="3070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TOMBETTE Guy                   13</w:t>
            </w:r>
          </w:p>
        </w:tc>
        <w:tc>
          <w:tcPr>
            <w:tcW w:w="3071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 xml:space="preserve">   GERARD Alain                    13</w:t>
            </w:r>
          </w:p>
        </w:tc>
        <w:tc>
          <w:tcPr>
            <w:tcW w:w="3071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 xml:space="preserve">   HAUVESPRE Louis          4</w:t>
            </w:r>
          </w:p>
        </w:tc>
      </w:tr>
      <w:tr w:rsidR="00E47556" w:rsidRPr="003537FE" w:rsidTr="00BE1AF0">
        <w:tc>
          <w:tcPr>
            <w:tcW w:w="3070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BOUTTIER Bertrand            4</w:t>
            </w:r>
          </w:p>
        </w:tc>
        <w:tc>
          <w:tcPr>
            <w:tcW w:w="3071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 xml:space="preserve">   RAYNAL Yvette                    6</w:t>
            </w:r>
          </w:p>
        </w:tc>
        <w:tc>
          <w:tcPr>
            <w:tcW w:w="3071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 xml:space="preserve">   THIBOUT Yannick         13</w:t>
            </w:r>
          </w:p>
        </w:tc>
      </w:tr>
    </w:tbl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B57FB9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TOTAL POINTS à la fin du Tête à Tête : </w:t>
      </w:r>
      <w:r>
        <w:rPr>
          <w:b/>
          <w:sz w:val="24"/>
          <w:szCs w:val="24"/>
          <w:lang w:val="fr-FR"/>
        </w:rPr>
        <w:t>6</w:t>
      </w:r>
      <w:r w:rsidRPr="005F17C1">
        <w:rPr>
          <w:b/>
          <w:sz w:val="24"/>
          <w:szCs w:val="24"/>
          <w:lang w:val="fr-FR"/>
        </w:rPr>
        <w:t xml:space="preserve"> Points sur 12</w:t>
      </w: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  <w:r w:rsidRPr="00B57FB9">
        <w:rPr>
          <w:sz w:val="24"/>
          <w:szCs w:val="24"/>
          <w:lang w:val="fr-FR"/>
        </w:rPr>
        <w:t>A l’issue de ces Tête à Tête les 2 équipes sont à égalité parfaite et cela met un peu de piment pour la suite de la compétition ou il faut remporter au minimum 2 doublettes pour avoir une bouffée d’air.</w:t>
      </w: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Pr="007248F4" w:rsidRDefault="00E47556" w:rsidP="00B57FB9">
      <w:pPr>
        <w:spacing w:after="0"/>
        <w:jc w:val="center"/>
        <w:rPr>
          <w:b/>
          <w:sz w:val="24"/>
          <w:szCs w:val="24"/>
          <w:u w:val="single"/>
          <w:lang w:val="fr-FR"/>
        </w:rPr>
      </w:pPr>
      <w:r w:rsidRPr="007248F4">
        <w:rPr>
          <w:b/>
          <w:sz w:val="24"/>
          <w:szCs w:val="24"/>
          <w:u w:val="single"/>
          <w:lang w:val="fr-FR"/>
        </w:rPr>
        <w:t>DOUBLETTES</w:t>
      </w: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BOUTTIER Bertrand ne joue pas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19" o:spid="_x0000_i1043" type="#_x0000_t75" style="width:206.25pt;height:162.75pt;visibility:visible">
                  <v:imagedata r:id="rId22" o:title=""/>
                </v:shape>
              </w:pic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20" o:spid="_x0000_i1044" type="#_x0000_t75" style="width:204.75pt;height:162.75pt;visibility:visible">
                  <v:imagedata r:id="rId23" o:title=""/>
                </v:shape>
              </w:pict>
            </w:r>
          </w:p>
        </w:tc>
      </w:tr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RAYNAL Yvette et LORET Jean Baptiste         5</w:t>
            </w: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BECEL Martine et LEMARIGNER Emile      13</w:t>
            </w:r>
          </w:p>
        </w:tc>
      </w:tr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HAUVESPRE Louis et DERENNES Joseph      13</w:t>
            </w: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VARLET Christian et GERARD Alain              7</w:t>
            </w:r>
          </w:p>
        </w:tc>
      </w:tr>
    </w:tbl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tbl>
      <w:tblPr>
        <w:tblW w:w="0" w:type="auto"/>
        <w:tblInd w:w="-106" w:type="dxa"/>
        <w:tblLook w:val="00A0"/>
      </w:tblPr>
      <w:tblGrid>
        <w:gridCol w:w="4819"/>
      </w:tblGrid>
      <w:tr w:rsidR="00E47556" w:rsidRPr="003537FE" w:rsidTr="00BE1AF0">
        <w:tc>
          <w:tcPr>
            <w:tcW w:w="4819" w:type="dxa"/>
          </w:tcPr>
          <w:p w:rsidR="00E47556" w:rsidRPr="003537FE" w:rsidRDefault="00E47556" w:rsidP="003537FE">
            <w:pPr>
              <w:spacing w:after="0" w:line="240" w:lineRule="auto"/>
              <w:rPr>
                <w:sz w:val="36"/>
                <w:szCs w:val="36"/>
                <w:lang w:val="fr-FR"/>
              </w:rPr>
            </w:pPr>
          </w:p>
          <w:p w:rsidR="00E47556" w:rsidRPr="003537FE" w:rsidRDefault="00E47556" w:rsidP="00BE1AF0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E47556" w:rsidRPr="003537FE" w:rsidTr="00BE1AF0">
        <w:tc>
          <w:tcPr>
            <w:tcW w:w="4819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HAMARD Jean Yves et THIBOUT Yannick      13</w:t>
            </w:r>
          </w:p>
        </w:tc>
      </w:tr>
      <w:tr w:rsidR="00E47556" w:rsidRPr="003537FE" w:rsidTr="00BE1AF0">
        <w:tc>
          <w:tcPr>
            <w:tcW w:w="4819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TOMBETTE Guy et GUILLOPE Yves                   7</w:t>
            </w:r>
          </w:p>
        </w:tc>
      </w:tr>
    </w:tbl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B57FB9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TOTAL Points Doublettes : 6 Points sur 9</w:t>
      </w:r>
    </w:p>
    <w:p w:rsidR="00E47556" w:rsidRDefault="00E47556" w:rsidP="00B57FB9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TOTAL POINTS Tête à Tête + Doublettes : </w:t>
      </w:r>
      <w:r>
        <w:rPr>
          <w:b/>
          <w:sz w:val="24"/>
          <w:szCs w:val="24"/>
          <w:lang w:val="fr-FR"/>
        </w:rPr>
        <w:t>12</w:t>
      </w:r>
      <w:r w:rsidRPr="005F17C1">
        <w:rPr>
          <w:b/>
          <w:sz w:val="24"/>
          <w:szCs w:val="24"/>
          <w:lang w:val="fr-FR"/>
        </w:rPr>
        <w:t xml:space="preserve"> Points sur </w:t>
      </w:r>
      <w:r>
        <w:rPr>
          <w:b/>
          <w:sz w:val="24"/>
          <w:szCs w:val="24"/>
          <w:lang w:val="fr-FR"/>
        </w:rPr>
        <w:t>21</w:t>
      </w:r>
    </w:p>
    <w:p w:rsidR="00E47556" w:rsidRDefault="00E47556" w:rsidP="008C1A8D">
      <w:pPr>
        <w:spacing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Même scénario que pour la 1/2  Finale </w:t>
      </w:r>
      <w:r w:rsidRPr="00BE2A0C">
        <w:rPr>
          <w:sz w:val="24"/>
          <w:szCs w:val="24"/>
          <w:lang w:val="fr-FR"/>
        </w:rPr>
        <w:t>Il faut remp</w:t>
      </w:r>
      <w:r>
        <w:rPr>
          <w:sz w:val="24"/>
          <w:szCs w:val="24"/>
          <w:lang w:val="fr-FR"/>
        </w:rPr>
        <w:t>orter une Triplette pour remporter ce trophée.</w:t>
      </w:r>
    </w:p>
    <w:p w:rsidR="00E47556" w:rsidRDefault="00E47556" w:rsidP="00CF4E95">
      <w:pPr>
        <w:spacing w:after="0"/>
        <w:rPr>
          <w:b/>
          <w:sz w:val="24"/>
          <w:szCs w:val="24"/>
          <w:lang w:val="fr-FR"/>
        </w:rPr>
      </w:pPr>
    </w:p>
    <w:p w:rsidR="00E47556" w:rsidRPr="00CF4E95" w:rsidRDefault="00E47556" w:rsidP="008C1A8D">
      <w:pPr>
        <w:spacing w:after="0"/>
        <w:ind w:left="708"/>
        <w:jc w:val="center"/>
        <w:rPr>
          <w:b/>
          <w:sz w:val="24"/>
          <w:szCs w:val="24"/>
          <w:u w:val="single"/>
          <w:lang w:val="fr-FR"/>
        </w:rPr>
      </w:pPr>
      <w:r w:rsidRPr="00CF4E95">
        <w:rPr>
          <w:b/>
          <w:sz w:val="24"/>
          <w:szCs w:val="24"/>
          <w:u w:val="single"/>
          <w:lang w:val="fr-FR"/>
        </w:rPr>
        <w:t>TRIPLETTES</w:t>
      </w:r>
    </w:p>
    <w:p w:rsidR="00E47556" w:rsidRDefault="00E47556" w:rsidP="008C1A8D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     LORET Jean Baptiste ne joue pas</w:t>
      </w:r>
    </w:p>
    <w:tbl>
      <w:tblPr>
        <w:tblW w:w="0" w:type="auto"/>
        <w:tblInd w:w="-106" w:type="dxa"/>
        <w:tblLook w:val="00A0"/>
      </w:tblPr>
      <w:tblGrid>
        <w:gridCol w:w="4606"/>
        <w:gridCol w:w="4606"/>
      </w:tblGrid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</w:p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</w:p>
          <w:p w:rsidR="00E47556" w:rsidRPr="003537FE" w:rsidRDefault="00E47556" w:rsidP="003537FE">
            <w:pPr>
              <w:spacing w:after="0" w:line="240" w:lineRule="auto"/>
              <w:rPr>
                <w:sz w:val="36"/>
                <w:szCs w:val="36"/>
                <w:lang w:val="fr-FR"/>
              </w:rPr>
            </w:pPr>
          </w:p>
          <w:p w:rsidR="00E47556" w:rsidRPr="003537FE" w:rsidRDefault="00E47556" w:rsidP="00BE1AF0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3537FE">
              <w:rPr>
                <w:noProof/>
                <w:sz w:val="24"/>
                <w:szCs w:val="24"/>
                <w:lang w:val="fr-FR" w:eastAsia="fr-FR"/>
              </w:rPr>
              <w:pict>
                <v:shape id="Image 21" o:spid="_x0000_i1045" type="#_x0000_t75" style="width:203.25pt;height:147pt;visibility:visible">
                  <v:imagedata r:id="rId24" o:title=""/>
                </v:shape>
              </w:pict>
            </w:r>
          </w:p>
        </w:tc>
      </w:tr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 xml:space="preserve">BECEL Martine 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LEMARIGNER Emile                                         13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 xml:space="preserve">RAYNAL Yvette                                               </w:t>
            </w: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37FE">
              <w:rPr>
                <w:sz w:val="24"/>
                <w:szCs w:val="24"/>
                <w:lang w:val="en-US"/>
              </w:rPr>
              <w:t>THIBOUT Yannick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537FE">
              <w:rPr>
                <w:sz w:val="24"/>
                <w:szCs w:val="24"/>
                <w:lang w:val="en-US"/>
              </w:rPr>
              <w:t>HAMARD Jean Yves                                     13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en-US"/>
              </w:rPr>
              <w:t>BOUTTIER Bertrand</w:t>
            </w:r>
          </w:p>
        </w:tc>
      </w:tr>
      <w:tr w:rsidR="00E47556" w:rsidRPr="003537FE" w:rsidTr="00BE1AF0"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HAUVESPRE Louis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LEFOUL Maurice                                                9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DERENNES Joseph *</w:t>
            </w:r>
          </w:p>
        </w:tc>
        <w:tc>
          <w:tcPr>
            <w:tcW w:w="4606" w:type="dxa"/>
          </w:tcPr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VARLET Christian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GERARD Alain                                                  9</w:t>
            </w:r>
          </w:p>
          <w:p w:rsidR="00E47556" w:rsidRPr="003537FE" w:rsidRDefault="00E47556" w:rsidP="003537FE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3537FE">
              <w:rPr>
                <w:sz w:val="24"/>
                <w:szCs w:val="24"/>
                <w:lang w:val="fr-FR"/>
              </w:rPr>
              <w:t>BAIBLE Jean Yves</w:t>
            </w:r>
          </w:p>
        </w:tc>
      </w:tr>
    </w:tbl>
    <w:p w:rsidR="00E47556" w:rsidRDefault="00E47556" w:rsidP="003B5091">
      <w:pPr>
        <w:spacing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* A la 4</w:t>
      </w:r>
      <w:r w:rsidRPr="008C1A8D">
        <w:rPr>
          <w:sz w:val="24"/>
          <w:szCs w:val="24"/>
          <w:vertAlign w:val="superscript"/>
          <w:lang w:val="fr-FR"/>
        </w:rPr>
        <w:t>ème</w:t>
      </w:r>
      <w:r>
        <w:rPr>
          <w:sz w:val="24"/>
          <w:szCs w:val="24"/>
          <w:lang w:val="fr-FR"/>
        </w:rPr>
        <w:t xml:space="preserve"> mène Joseph DERENNES laisse sa place à TOMBETTE Guy</w:t>
      </w:r>
    </w:p>
    <w:p w:rsidR="00E47556" w:rsidRDefault="00E47556" w:rsidP="005737AB">
      <w:pPr>
        <w:spacing w:after="0"/>
        <w:rPr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TOTAL Points Triplettes : 10 Points sur 10</w:t>
      </w: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TOTAL POINTS Tête à Tête + Doublettes + Triplettes : </w:t>
      </w:r>
      <w:r>
        <w:rPr>
          <w:b/>
          <w:sz w:val="24"/>
          <w:szCs w:val="24"/>
          <w:lang w:val="fr-FR"/>
        </w:rPr>
        <w:t>22</w:t>
      </w:r>
      <w:r w:rsidRPr="005F17C1">
        <w:rPr>
          <w:b/>
          <w:sz w:val="24"/>
          <w:szCs w:val="24"/>
          <w:lang w:val="fr-FR"/>
        </w:rPr>
        <w:t xml:space="preserve"> Points sur </w:t>
      </w:r>
      <w:r>
        <w:rPr>
          <w:b/>
          <w:sz w:val="24"/>
          <w:szCs w:val="24"/>
          <w:lang w:val="fr-FR"/>
        </w:rPr>
        <w:t>31</w:t>
      </w: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MISSION ACCOMPLIE</w:t>
      </w:r>
    </w:p>
    <w:p w:rsidR="00E47556" w:rsidRDefault="00E47556" w:rsidP="008C1A8D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sz w:val="24"/>
          <w:szCs w:val="24"/>
          <w:lang w:val="fr-FR"/>
        </w:rPr>
      </w:pPr>
      <w:r w:rsidRPr="00F046C5">
        <w:rPr>
          <w:sz w:val="24"/>
          <w:szCs w:val="24"/>
          <w:lang w:val="fr-FR"/>
        </w:rPr>
        <w:t xml:space="preserve">Ce fut une magnifique journée ensoleillée avec des joueurs courtois et respectueux du règlement. Un très bel exemple à suivre.   </w:t>
      </w:r>
    </w:p>
    <w:p w:rsidR="00E47556" w:rsidRDefault="00E47556" w:rsidP="008C1A8D">
      <w:pPr>
        <w:spacing w:after="0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Notre équipe va donc accéder au niveau supérieur, mais cela était déjà obtenu à l’issue des journées de qualificatifs.</w:t>
      </w:r>
    </w:p>
    <w:p w:rsidR="00E47556" w:rsidRDefault="00E47556" w:rsidP="008C1A8D">
      <w:pPr>
        <w:spacing w:after="0"/>
        <w:jc w:val="center"/>
        <w:rPr>
          <w:sz w:val="24"/>
          <w:szCs w:val="24"/>
          <w:lang w:val="fr-FR"/>
        </w:rPr>
      </w:pPr>
    </w:p>
    <w:p w:rsidR="00E47556" w:rsidRDefault="00E47556" w:rsidP="008C1A8D">
      <w:pPr>
        <w:spacing w:after="0"/>
        <w:jc w:val="center"/>
        <w:rPr>
          <w:b/>
          <w:sz w:val="24"/>
          <w:szCs w:val="24"/>
          <w:u w:val="single"/>
          <w:lang w:val="fr-FR"/>
        </w:rPr>
      </w:pPr>
      <w:r w:rsidRPr="003B5091">
        <w:rPr>
          <w:b/>
          <w:sz w:val="24"/>
          <w:szCs w:val="24"/>
          <w:u w:val="single"/>
          <w:lang w:val="fr-FR"/>
        </w:rPr>
        <w:t xml:space="preserve">L’APHOTHEOSE  </w:t>
      </w:r>
    </w:p>
    <w:p w:rsidR="00E47556" w:rsidRPr="003B5091" w:rsidRDefault="00E47556" w:rsidP="008C1A8D">
      <w:pPr>
        <w:spacing w:after="0"/>
        <w:jc w:val="center"/>
        <w:rPr>
          <w:b/>
          <w:sz w:val="24"/>
          <w:szCs w:val="24"/>
          <w:u w:val="single"/>
          <w:lang w:val="fr-FR"/>
        </w:rPr>
      </w:pPr>
      <w:r w:rsidRPr="003537FE">
        <w:rPr>
          <w:b/>
          <w:noProof/>
          <w:sz w:val="24"/>
          <w:szCs w:val="24"/>
          <w:u w:val="single"/>
          <w:lang w:val="fr-FR" w:eastAsia="fr-FR"/>
        </w:rPr>
        <w:pict>
          <v:shape id="Image 22" o:spid="_x0000_i1046" type="#_x0000_t75" style="width:453pt;height:296.25pt;visibility:visible">
            <v:imagedata r:id="rId25" o:title=""/>
          </v:shape>
        </w:pict>
      </w:r>
    </w:p>
    <w:p w:rsidR="00E47556" w:rsidRPr="00D33929" w:rsidRDefault="00E47556" w:rsidP="00D33929">
      <w:pPr>
        <w:spacing w:after="0"/>
        <w:jc w:val="center"/>
        <w:rPr>
          <w:b/>
          <w:sz w:val="24"/>
          <w:szCs w:val="24"/>
          <w:lang w:val="fr-FR"/>
        </w:rPr>
      </w:pPr>
      <w:r w:rsidRPr="00D33929">
        <w:rPr>
          <w:b/>
          <w:sz w:val="24"/>
          <w:szCs w:val="24"/>
          <w:lang w:val="fr-FR"/>
        </w:rPr>
        <w:t>Les organisateurs ,l’Arbitre et  les équipes de Cesson et de Montauban</w:t>
      </w:r>
    </w:p>
    <w:p w:rsidR="00E47556" w:rsidRDefault="00E47556" w:rsidP="00D33929">
      <w:pPr>
        <w:spacing w:after="0"/>
        <w:rPr>
          <w:b/>
          <w:sz w:val="24"/>
          <w:szCs w:val="24"/>
          <w:lang w:val="fr-FR"/>
        </w:rPr>
      </w:pPr>
      <w:r w:rsidRPr="003537FE">
        <w:rPr>
          <w:b/>
          <w:noProof/>
          <w:sz w:val="24"/>
          <w:szCs w:val="24"/>
          <w:lang w:val="fr-FR" w:eastAsia="fr-FR"/>
        </w:rPr>
        <w:pict>
          <v:shape id="Image 23" o:spid="_x0000_i1047" type="#_x0000_t75" style="width:452.25pt;height:313.5pt;visibility:visible">
            <v:imagedata r:id="rId26" o:title=""/>
          </v:shape>
        </w:pict>
      </w:r>
    </w:p>
    <w:p w:rsidR="00E47556" w:rsidRDefault="00E47556" w:rsidP="00D33929">
      <w:pPr>
        <w:spacing w:after="0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Notre équipe  avec René Huault  chef d’orchestre de cette journée et M . Coudron Gérard Arbitre départemental.</w:t>
      </w:r>
    </w:p>
    <w:p w:rsidR="00E47556" w:rsidRDefault="00E47556" w:rsidP="00D33929">
      <w:pPr>
        <w:spacing w:after="0"/>
        <w:rPr>
          <w:b/>
          <w:sz w:val="24"/>
          <w:szCs w:val="24"/>
          <w:lang w:val="fr-FR"/>
        </w:rPr>
      </w:pPr>
      <w:r w:rsidRPr="003537FE">
        <w:rPr>
          <w:b/>
          <w:noProof/>
          <w:sz w:val="24"/>
          <w:szCs w:val="24"/>
          <w:lang w:val="fr-FR" w:eastAsia="fr-FR"/>
        </w:rPr>
        <w:pict>
          <v:shape id="Image 24" o:spid="_x0000_i1048" type="#_x0000_t75" style="width:451.5pt;height:338.25pt;visibility:visible">
            <v:imagedata r:id="rId27" o:title=""/>
          </v:shape>
        </w:pict>
      </w:r>
    </w:p>
    <w:p w:rsidR="00E47556" w:rsidRDefault="00E47556" w:rsidP="00D33929">
      <w:pPr>
        <w:spacing w:after="0"/>
        <w:rPr>
          <w:b/>
          <w:sz w:val="24"/>
          <w:szCs w:val="24"/>
          <w:lang w:val="fr-FR"/>
        </w:rPr>
      </w:pPr>
    </w:p>
    <w:p w:rsidR="00E47556" w:rsidRDefault="00E47556" w:rsidP="005737AB">
      <w:pPr>
        <w:spacing w:after="0"/>
        <w:jc w:val="center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Le moment tant attendu : le trophée</w:t>
      </w:r>
    </w:p>
    <w:p w:rsidR="00E47556" w:rsidRDefault="00E47556" w:rsidP="005737AB">
      <w:pPr>
        <w:spacing w:after="0"/>
        <w:jc w:val="center"/>
        <w:rPr>
          <w:b/>
          <w:sz w:val="24"/>
          <w:szCs w:val="24"/>
          <w:lang w:val="fr-FR"/>
        </w:rPr>
      </w:pPr>
    </w:p>
    <w:p w:rsidR="00E47556" w:rsidRPr="00047BE8" w:rsidRDefault="00E47556" w:rsidP="00047BE8">
      <w:pPr>
        <w:spacing w:after="0"/>
        <w:jc w:val="center"/>
        <w:rPr>
          <w:sz w:val="24"/>
          <w:szCs w:val="24"/>
          <w:lang w:val="fr-FR"/>
        </w:rPr>
      </w:pPr>
      <w:r w:rsidRPr="00047BE8">
        <w:rPr>
          <w:sz w:val="24"/>
          <w:szCs w:val="24"/>
          <w:lang w:val="fr-FR"/>
        </w:rPr>
        <w:t>Cette saison des championnats des clubs vétérans se termine de la plus belle des façons.</w:t>
      </w:r>
    </w:p>
    <w:p w:rsidR="00E47556" w:rsidRPr="00047BE8" w:rsidRDefault="00E47556" w:rsidP="00047BE8">
      <w:pPr>
        <w:spacing w:after="0"/>
        <w:jc w:val="center"/>
        <w:rPr>
          <w:sz w:val="24"/>
          <w:szCs w:val="24"/>
          <w:lang w:val="fr-FR"/>
        </w:rPr>
      </w:pPr>
      <w:r w:rsidRPr="00047BE8">
        <w:rPr>
          <w:sz w:val="24"/>
          <w:szCs w:val="24"/>
          <w:lang w:val="fr-FR"/>
        </w:rPr>
        <w:t>Un grand merci aux dirigeants d’avoir su allier pétanque et esprit club.</w:t>
      </w:r>
    </w:p>
    <w:sectPr w:rsidR="00E47556" w:rsidRPr="00047BE8" w:rsidSect="003B5091">
      <w:pgSz w:w="11906" w:h="16838"/>
      <w:pgMar w:top="851" w:right="1417" w:bottom="142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BCB"/>
    <w:rsid w:val="00031F92"/>
    <w:rsid w:val="00047BE8"/>
    <w:rsid w:val="000E2CEB"/>
    <w:rsid w:val="000F178F"/>
    <w:rsid w:val="0020665D"/>
    <w:rsid w:val="0031184F"/>
    <w:rsid w:val="003537FE"/>
    <w:rsid w:val="003B5091"/>
    <w:rsid w:val="00484D04"/>
    <w:rsid w:val="00520325"/>
    <w:rsid w:val="005737AB"/>
    <w:rsid w:val="005E10B4"/>
    <w:rsid w:val="005F17C1"/>
    <w:rsid w:val="007215D8"/>
    <w:rsid w:val="007248F4"/>
    <w:rsid w:val="007549F0"/>
    <w:rsid w:val="00773546"/>
    <w:rsid w:val="00851450"/>
    <w:rsid w:val="008C1A8D"/>
    <w:rsid w:val="00A328C9"/>
    <w:rsid w:val="00B27DF2"/>
    <w:rsid w:val="00B57FB9"/>
    <w:rsid w:val="00B73BCB"/>
    <w:rsid w:val="00BA5FBA"/>
    <w:rsid w:val="00BD26DA"/>
    <w:rsid w:val="00BD7623"/>
    <w:rsid w:val="00BE1AF0"/>
    <w:rsid w:val="00BE2A0C"/>
    <w:rsid w:val="00CF4E95"/>
    <w:rsid w:val="00D33929"/>
    <w:rsid w:val="00D37A98"/>
    <w:rsid w:val="00DD773B"/>
    <w:rsid w:val="00E02B96"/>
    <w:rsid w:val="00E44A1F"/>
    <w:rsid w:val="00E47556"/>
    <w:rsid w:val="00ED0182"/>
    <w:rsid w:val="00EF5FAC"/>
    <w:rsid w:val="00F0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DF2"/>
    <w:pPr>
      <w:spacing w:after="200" w:line="276" w:lineRule="auto"/>
    </w:pPr>
    <w:rPr>
      <w:lang w:val="it-I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D762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5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450"/>
    <w:rPr>
      <w:rFonts w:ascii="Tahoma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253</TotalTime>
  <Pages>7</Pages>
  <Words>874</Words>
  <Characters>4809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Antoine</cp:lastModifiedBy>
  <cp:revision>6</cp:revision>
  <dcterms:created xsi:type="dcterms:W3CDTF">2013-10-09T07:35:00Z</dcterms:created>
  <dcterms:modified xsi:type="dcterms:W3CDTF">2013-10-24T11:58:00Z</dcterms:modified>
</cp:coreProperties>
</file>